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7BF8A" w14:textId="695BDE88" w:rsidR="007A32E9" w:rsidRDefault="007A32E9"/>
    <w:p w14:paraId="0474F99A" w14:textId="16983588" w:rsidR="007A32E9" w:rsidRDefault="007A32E9"/>
    <w:p w14:paraId="684A58CD" w14:textId="073DABBC" w:rsidR="007A32E9" w:rsidRDefault="007A32E9"/>
    <w:p w14:paraId="2DC74D01" w14:textId="77777777" w:rsidR="007A32E9" w:rsidRDefault="007A32E9"/>
    <w:tbl>
      <w:tblPr>
        <w:tblStyle w:val="Grilledutableau"/>
        <w:tblpPr w:leftFromText="141" w:rightFromText="141" w:horzAnchor="margin" w:tblpY="72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2"/>
        <w:gridCol w:w="959"/>
        <w:gridCol w:w="443"/>
        <w:gridCol w:w="1393"/>
        <w:gridCol w:w="532"/>
        <w:gridCol w:w="1436"/>
        <w:gridCol w:w="282"/>
        <w:gridCol w:w="1939"/>
      </w:tblGrid>
      <w:tr w:rsidR="007A32E9" w:rsidRPr="00846B76" w14:paraId="2747CFD3" w14:textId="77777777" w:rsidTr="007A32E9">
        <w:tc>
          <w:tcPr>
            <w:tcW w:w="5000" w:type="pct"/>
            <w:gridSpan w:val="8"/>
            <w:shd w:val="clear" w:color="auto" w:fill="731F1C" w:themeFill="accent5"/>
            <w:vAlign w:val="bottom"/>
          </w:tcPr>
          <w:p w14:paraId="705C7D82" w14:textId="693B50F8" w:rsidR="007A32E9" w:rsidRDefault="001A0927" w:rsidP="007A32E9">
            <w:pPr>
              <w:pStyle w:val="Titre1"/>
              <w:outlineLvl w:val="0"/>
              <w:rPr>
                <w:b w:val="0"/>
              </w:rPr>
            </w:pPr>
            <w:r>
              <w:rPr>
                <w:b w:val="0"/>
              </w:rPr>
              <w:t>Démonstratrice Laurence Pasquier 5051992</w:t>
            </w:r>
          </w:p>
        </w:tc>
      </w:tr>
      <w:tr w:rsidR="007A32E9" w:rsidRPr="00846B76" w14:paraId="481DE541" w14:textId="77777777" w:rsidTr="007A32E9">
        <w:tc>
          <w:tcPr>
            <w:tcW w:w="5000" w:type="pct"/>
            <w:gridSpan w:val="8"/>
            <w:shd w:val="clear" w:color="auto" w:fill="731F1C" w:themeFill="accent5"/>
            <w:vAlign w:val="bottom"/>
          </w:tcPr>
          <w:p w14:paraId="2B40959D" w14:textId="77777777" w:rsidR="007A32E9" w:rsidRDefault="001A0927" w:rsidP="007A32E9">
            <w:pPr>
              <w:pStyle w:val="Titre1"/>
              <w:outlineLvl w:val="0"/>
              <w:rPr>
                <w:b w:val="0"/>
              </w:rPr>
            </w:pPr>
            <w:r>
              <w:rPr>
                <w:b w:val="0"/>
              </w:rPr>
              <w:t>63 Avenue Maryse Bastié</w:t>
            </w:r>
          </w:p>
          <w:p w14:paraId="2BAE2CB3" w14:textId="77777777" w:rsidR="001A0927" w:rsidRDefault="001A0927" w:rsidP="007A32E9">
            <w:pPr>
              <w:pStyle w:val="Titre1"/>
              <w:outlineLvl w:val="0"/>
              <w:rPr>
                <w:b w:val="0"/>
              </w:rPr>
            </w:pPr>
            <w:r>
              <w:rPr>
                <w:b w:val="0"/>
              </w:rPr>
              <w:t xml:space="preserve">91220 BRETIGNY SUR ORGE </w:t>
            </w:r>
          </w:p>
          <w:p w14:paraId="6195BA6D" w14:textId="4C1F2DD2" w:rsidR="001A0927" w:rsidRDefault="001A0927" w:rsidP="007A32E9">
            <w:pPr>
              <w:pStyle w:val="Titre1"/>
              <w:outlineLvl w:val="0"/>
              <w:rPr>
                <w:b w:val="0"/>
              </w:rPr>
            </w:pPr>
            <w:r>
              <w:rPr>
                <w:b w:val="0"/>
              </w:rPr>
              <w:t>06.45.54.68.69           createlier91@sfr.fr</w:t>
            </w:r>
          </w:p>
        </w:tc>
      </w:tr>
      <w:tr w:rsidR="000172E5" w:rsidRPr="00846B76" w14:paraId="0D4A4078" w14:textId="77777777" w:rsidTr="007A32E9">
        <w:tc>
          <w:tcPr>
            <w:tcW w:w="5000" w:type="pct"/>
            <w:gridSpan w:val="8"/>
            <w:shd w:val="clear" w:color="auto" w:fill="731F1C" w:themeFill="accent5"/>
            <w:vAlign w:val="bottom"/>
          </w:tcPr>
          <w:p w14:paraId="6FC2552B" w14:textId="26522184" w:rsidR="000172E5" w:rsidRPr="00F12965" w:rsidRDefault="001A0927" w:rsidP="007A32E9">
            <w:pPr>
              <w:pStyle w:val="Titre1"/>
              <w:outlineLvl w:val="0"/>
              <w:rPr>
                <w:b w:val="0"/>
              </w:rPr>
            </w:pPr>
            <w:r>
              <w:rPr>
                <w:b w:val="0"/>
              </w:rPr>
              <w:t xml:space="preserve">Vous </w:t>
            </w:r>
          </w:p>
        </w:tc>
      </w:tr>
      <w:tr w:rsidR="0088580B" w:rsidRPr="00846B76" w14:paraId="05C2C3FB" w14:textId="77777777" w:rsidTr="00E967D3">
        <w:tc>
          <w:tcPr>
            <w:tcW w:w="1907" w:type="pct"/>
            <w:gridSpan w:val="3"/>
            <w:vAlign w:val="bottom"/>
          </w:tcPr>
          <w:p w14:paraId="7497FA28" w14:textId="68CFD7A2" w:rsidR="0088580B" w:rsidRDefault="005E3748" w:rsidP="007A32E9">
            <w:pPr>
              <w:pStyle w:val="Retraitnormal"/>
            </w:pPr>
            <w:r>
              <w:t xml:space="preserve">Nom </w:t>
            </w:r>
            <w:r w:rsidR="001A0927">
              <w:t>prénom</w:t>
            </w:r>
            <w:r>
              <w:t xml:space="preserve"> </w:t>
            </w:r>
          </w:p>
        </w:tc>
        <w:tc>
          <w:tcPr>
            <w:tcW w:w="3093" w:type="pct"/>
            <w:gridSpan w:val="5"/>
            <w:tcBorders>
              <w:bottom w:val="single" w:sz="4" w:space="0" w:color="auto"/>
            </w:tcBorders>
            <w:vAlign w:val="bottom"/>
          </w:tcPr>
          <w:p w14:paraId="0564C413" w14:textId="27E3B185" w:rsidR="0088580B" w:rsidRPr="00846B76" w:rsidRDefault="0088580B" w:rsidP="007A32E9"/>
        </w:tc>
      </w:tr>
      <w:tr w:rsidR="004C23A6" w:rsidRPr="00846B76" w14:paraId="2E09D651" w14:textId="77777777" w:rsidTr="00E967D3">
        <w:tc>
          <w:tcPr>
            <w:tcW w:w="1129" w:type="pct"/>
            <w:vAlign w:val="bottom"/>
          </w:tcPr>
          <w:p w14:paraId="1BE514B4" w14:textId="437623D2" w:rsidR="0088580B" w:rsidRDefault="005E3748" w:rsidP="007A32E9">
            <w:pPr>
              <w:pStyle w:val="Retraitnormal"/>
            </w:pPr>
            <w:r>
              <w:t>Adresse</w:t>
            </w:r>
          </w:p>
        </w:tc>
        <w:tc>
          <w:tcPr>
            <w:tcW w:w="1845" w:type="pct"/>
            <w:gridSpan w:val="4"/>
            <w:tcBorders>
              <w:bottom w:val="single" w:sz="4" w:space="0" w:color="auto"/>
            </w:tcBorders>
            <w:vAlign w:val="bottom"/>
          </w:tcPr>
          <w:p w14:paraId="3E5810C9" w14:textId="77777777" w:rsidR="0088580B" w:rsidRPr="00846B76" w:rsidRDefault="0088580B" w:rsidP="007A32E9"/>
        </w:tc>
        <w:tc>
          <w:tcPr>
            <w:tcW w:w="952" w:type="pct"/>
            <w:gridSpan w:val="2"/>
            <w:tcBorders>
              <w:top w:val="single" w:sz="4" w:space="0" w:color="auto"/>
            </w:tcBorders>
            <w:vAlign w:val="bottom"/>
          </w:tcPr>
          <w:p w14:paraId="5388CF3A" w14:textId="62819AAC" w:rsidR="0088580B" w:rsidRDefault="005E3748" w:rsidP="007A32E9">
            <w:pPr>
              <w:spacing w:before="120"/>
            </w:pPr>
            <w:r>
              <w:t xml:space="preserve">Code postal </w:t>
            </w:r>
          </w:p>
        </w:tc>
        <w:tc>
          <w:tcPr>
            <w:tcW w:w="107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82C69A" w14:textId="77777777" w:rsidR="0088580B" w:rsidRPr="00846B76" w:rsidRDefault="0088580B" w:rsidP="007A32E9"/>
        </w:tc>
      </w:tr>
      <w:tr w:rsidR="00E204FF" w:rsidRPr="00846B76" w14:paraId="11FBAFBA" w14:textId="77777777" w:rsidTr="007A32E9">
        <w:tc>
          <w:tcPr>
            <w:tcW w:w="1129" w:type="pct"/>
            <w:vAlign w:val="bottom"/>
          </w:tcPr>
          <w:p w14:paraId="4A6FA922" w14:textId="28404E40" w:rsidR="00E204FF" w:rsidRDefault="007A32E9" w:rsidP="007A32E9">
            <w:pPr>
              <w:pStyle w:val="Retraitnormal"/>
            </w:pPr>
            <w:r>
              <w:t>Complément</w:t>
            </w:r>
            <w:r w:rsidR="005E3748">
              <w:t xml:space="preserve"> </w:t>
            </w:r>
          </w:p>
        </w:tc>
        <w:tc>
          <w:tcPr>
            <w:tcW w:w="3871" w:type="pct"/>
            <w:gridSpan w:val="7"/>
            <w:tcBorders>
              <w:bottom w:val="single" w:sz="4" w:space="0" w:color="auto"/>
            </w:tcBorders>
            <w:vAlign w:val="bottom"/>
          </w:tcPr>
          <w:p w14:paraId="38B850AC" w14:textId="77777777" w:rsidR="00E204FF" w:rsidRPr="00846B76" w:rsidRDefault="00E204FF" w:rsidP="007A32E9"/>
        </w:tc>
      </w:tr>
      <w:tr w:rsidR="00E204FF" w:rsidRPr="00E204FF" w14:paraId="0058F5EC" w14:textId="77777777" w:rsidTr="007A32E9">
        <w:trPr>
          <w:trHeight w:val="54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7F9132DB" w14:textId="77777777" w:rsidR="00E204FF" w:rsidRPr="00E204FF" w:rsidRDefault="00E204FF" w:rsidP="007A32E9">
            <w:pPr>
              <w:pStyle w:val="Sansinterligne"/>
              <w:rPr>
                <w:sz w:val="8"/>
              </w:rPr>
            </w:pPr>
          </w:p>
        </w:tc>
      </w:tr>
      <w:tr w:rsidR="00E204FF" w:rsidRPr="00846B76" w14:paraId="56721C5B" w14:textId="77777777" w:rsidTr="00E967D3">
        <w:tc>
          <w:tcPr>
            <w:tcW w:w="1661" w:type="pct"/>
            <w:gridSpan w:val="2"/>
            <w:vAlign w:val="bottom"/>
          </w:tcPr>
          <w:p w14:paraId="6F5986DE" w14:textId="17F24965" w:rsidR="00E204FF" w:rsidRPr="00E204FF" w:rsidRDefault="005E3748" w:rsidP="007A32E9">
            <w:pPr>
              <w:pStyle w:val="Retraitnormal"/>
            </w:pPr>
            <w:r>
              <w:t xml:space="preserve">Ville </w:t>
            </w:r>
          </w:p>
        </w:tc>
        <w:tc>
          <w:tcPr>
            <w:tcW w:w="3339" w:type="pct"/>
            <w:gridSpan w:val="6"/>
            <w:tcBorders>
              <w:bottom w:val="single" w:sz="4" w:space="0" w:color="auto"/>
            </w:tcBorders>
            <w:vAlign w:val="bottom"/>
          </w:tcPr>
          <w:p w14:paraId="5897E67D" w14:textId="77777777" w:rsidR="00E204FF" w:rsidRPr="00846B76" w:rsidRDefault="00E204FF" w:rsidP="007A32E9"/>
        </w:tc>
      </w:tr>
      <w:tr w:rsidR="00E204FF" w:rsidRPr="00846B76" w14:paraId="10451946" w14:textId="77777777" w:rsidTr="00E967D3">
        <w:sdt>
          <w:sdtPr>
            <w:id w:val="-1368443858"/>
            <w:placeholder>
              <w:docPart w:val="D319A045190B48E29DA6AC11E9DAA0C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61" w:type="pct"/>
                <w:gridSpan w:val="2"/>
                <w:vAlign w:val="bottom"/>
              </w:tcPr>
              <w:p w14:paraId="72B6ABD1" w14:textId="77777777" w:rsidR="00E204FF" w:rsidRPr="00E204FF" w:rsidRDefault="00E204FF" w:rsidP="007A32E9">
                <w:pPr>
                  <w:pStyle w:val="Retraitnormal"/>
                </w:pPr>
                <w:r w:rsidRPr="00E204FF">
                  <w:rPr>
                    <w:lang w:bidi="fr-FR"/>
                  </w:rPr>
                  <w:t>Téléphone</w:t>
                </w:r>
              </w:p>
            </w:tc>
          </w:sdtContent>
        </w:sdt>
        <w:tc>
          <w:tcPr>
            <w:tcW w:w="3339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EA6C2E" w14:textId="77777777" w:rsidR="00E204FF" w:rsidRPr="00846B76" w:rsidRDefault="00E204FF" w:rsidP="007A32E9"/>
        </w:tc>
      </w:tr>
      <w:tr w:rsidR="00E204FF" w:rsidRPr="00846B76" w14:paraId="71B3BB7C" w14:textId="77777777" w:rsidTr="00E967D3">
        <w:sdt>
          <w:sdtPr>
            <w:id w:val="-1359804501"/>
            <w:placeholder>
              <w:docPart w:val="54E51963555B4352A0327A849E1F07E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61" w:type="pct"/>
                <w:gridSpan w:val="2"/>
                <w:vAlign w:val="bottom"/>
              </w:tcPr>
              <w:p w14:paraId="45E74FDF" w14:textId="77777777" w:rsidR="00E204FF" w:rsidRPr="00E204FF" w:rsidRDefault="00E204FF" w:rsidP="007A32E9">
                <w:pPr>
                  <w:pStyle w:val="Retraitnormal"/>
                </w:pPr>
                <w:r w:rsidRPr="00E204FF">
                  <w:rPr>
                    <w:lang w:bidi="fr-FR"/>
                  </w:rPr>
                  <w:t>Adresse e-mail</w:t>
                </w:r>
              </w:p>
            </w:tc>
          </w:sdtContent>
        </w:sdt>
        <w:tc>
          <w:tcPr>
            <w:tcW w:w="3339" w:type="pct"/>
            <w:gridSpan w:val="6"/>
            <w:tcBorders>
              <w:bottom w:val="single" w:sz="4" w:space="0" w:color="auto"/>
            </w:tcBorders>
            <w:vAlign w:val="bottom"/>
          </w:tcPr>
          <w:p w14:paraId="55EFF5C0" w14:textId="77777777" w:rsidR="00E204FF" w:rsidRPr="00846B76" w:rsidRDefault="00E204FF" w:rsidP="007A32E9"/>
        </w:tc>
      </w:tr>
      <w:tr w:rsidR="00E204FF" w:rsidRPr="00E204FF" w14:paraId="74A1AF36" w14:textId="77777777" w:rsidTr="00E967D3">
        <w:tc>
          <w:tcPr>
            <w:tcW w:w="1661" w:type="pct"/>
            <w:gridSpan w:val="2"/>
            <w:vAlign w:val="bottom"/>
          </w:tcPr>
          <w:p w14:paraId="172C841A" w14:textId="77777777" w:rsidR="00E204FF" w:rsidRPr="00E204FF" w:rsidRDefault="00E204FF" w:rsidP="007A32E9">
            <w:pPr>
              <w:pStyle w:val="Sansinterligne"/>
              <w:rPr>
                <w:sz w:val="8"/>
              </w:rPr>
            </w:pPr>
          </w:p>
        </w:tc>
        <w:tc>
          <w:tcPr>
            <w:tcW w:w="3339" w:type="pct"/>
            <w:gridSpan w:val="6"/>
            <w:vAlign w:val="bottom"/>
          </w:tcPr>
          <w:p w14:paraId="21D49D42" w14:textId="77777777" w:rsidR="00E204FF" w:rsidRPr="00E204FF" w:rsidRDefault="00E204FF" w:rsidP="007A32E9">
            <w:pPr>
              <w:pStyle w:val="Sansinterligne"/>
              <w:rPr>
                <w:sz w:val="8"/>
              </w:rPr>
            </w:pPr>
          </w:p>
        </w:tc>
      </w:tr>
      <w:tr w:rsidR="00E204FF" w:rsidRPr="00846B76" w14:paraId="33EEE70F" w14:textId="77777777" w:rsidTr="00E967D3">
        <w:tc>
          <w:tcPr>
            <w:tcW w:w="1661" w:type="pct"/>
            <w:gridSpan w:val="2"/>
            <w:vAlign w:val="bottom"/>
          </w:tcPr>
          <w:p w14:paraId="1C0895C2" w14:textId="5558304D" w:rsidR="00E204FF" w:rsidRDefault="005E3748" w:rsidP="007A32E9">
            <w:pPr>
              <w:pStyle w:val="Retraitnormal"/>
            </w:pPr>
            <w:r>
              <w:t>N° formule</w:t>
            </w:r>
          </w:p>
        </w:tc>
        <w:tc>
          <w:tcPr>
            <w:tcW w:w="3339" w:type="pct"/>
            <w:gridSpan w:val="6"/>
            <w:tcBorders>
              <w:bottom w:val="single" w:sz="4" w:space="0" w:color="auto"/>
            </w:tcBorders>
            <w:vAlign w:val="bottom"/>
          </w:tcPr>
          <w:p w14:paraId="1065FEDC" w14:textId="77777777" w:rsidR="00E204FF" w:rsidRPr="00846B76" w:rsidRDefault="00E204FF" w:rsidP="007A32E9">
            <w:pPr>
              <w:spacing w:before="240"/>
            </w:pPr>
          </w:p>
        </w:tc>
      </w:tr>
      <w:tr w:rsidR="00E204FF" w:rsidRPr="00846B76" w14:paraId="7E5E66AF" w14:textId="77777777" w:rsidTr="00E967D3">
        <w:tc>
          <w:tcPr>
            <w:tcW w:w="1661" w:type="pct"/>
            <w:gridSpan w:val="2"/>
            <w:vAlign w:val="bottom"/>
          </w:tcPr>
          <w:p w14:paraId="6F22F992" w14:textId="0612D112" w:rsidR="00E204FF" w:rsidRDefault="005E3748" w:rsidP="007A32E9">
            <w:pPr>
              <w:pStyle w:val="Retraitnormal"/>
            </w:pPr>
            <w:r>
              <w:t xml:space="preserve">Prix </w:t>
            </w:r>
          </w:p>
        </w:tc>
        <w:tc>
          <w:tcPr>
            <w:tcW w:w="3339" w:type="pct"/>
            <w:gridSpan w:val="6"/>
            <w:tcBorders>
              <w:bottom w:val="single" w:sz="4" w:space="0" w:color="auto"/>
            </w:tcBorders>
            <w:vAlign w:val="bottom"/>
          </w:tcPr>
          <w:p w14:paraId="2BCD4F0D" w14:textId="77777777" w:rsidR="00E204FF" w:rsidRPr="00846B76" w:rsidRDefault="00E204FF" w:rsidP="007A32E9">
            <w:pPr>
              <w:spacing w:before="240"/>
            </w:pPr>
          </w:p>
        </w:tc>
      </w:tr>
      <w:tr w:rsidR="001A0927" w:rsidRPr="00846B76" w14:paraId="265FA8C9" w14:textId="77777777" w:rsidTr="00E967D3">
        <w:tc>
          <w:tcPr>
            <w:tcW w:w="1661" w:type="pct"/>
            <w:gridSpan w:val="2"/>
            <w:vAlign w:val="bottom"/>
          </w:tcPr>
          <w:p w14:paraId="069633ED" w14:textId="1EDF7A14" w:rsidR="00E204FF" w:rsidRPr="00846B76" w:rsidRDefault="005E3748" w:rsidP="007A32E9">
            <w:pPr>
              <w:pStyle w:val="Retraitnormal"/>
            </w:pPr>
            <w:r>
              <w:t>Frais d’envoi</w:t>
            </w:r>
          </w:p>
        </w:tc>
        <w:tc>
          <w:tcPr>
            <w:tcW w:w="1018" w:type="pct"/>
            <w:gridSpan w:val="2"/>
            <w:tcBorders>
              <w:bottom w:val="single" w:sz="4" w:space="0" w:color="auto"/>
            </w:tcBorders>
            <w:vAlign w:val="bottom"/>
          </w:tcPr>
          <w:p w14:paraId="60ECD756" w14:textId="77777777" w:rsidR="001A0927" w:rsidRDefault="001A0927" w:rsidP="007A32E9">
            <w:pPr>
              <w:spacing w:before="240"/>
            </w:pPr>
            <w:r>
              <w:t xml:space="preserve">Colissimo </w:t>
            </w:r>
          </w:p>
          <w:p w14:paraId="4B52B163" w14:textId="57187928" w:rsidR="00E204FF" w:rsidRPr="00846B76" w:rsidRDefault="001A0927" w:rsidP="007A32E9">
            <w:pPr>
              <w:spacing w:before="240"/>
            </w:pPr>
            <w:r>
              <w:t>8.65€</w:t>
            </w:r>
          </w:p>
        </w:tc>
        <w:tc>
          <w:tcPr>
            <w:tcW w:w="1091" w:type="pct"/>
            <w:gridSpan w:val="2"/>
            <w:vAlign w:val="bottom"/>
          </w:tcPr>
          <w:p w14:paraId="08D04215" w14:textId="77777777" w:rsidR="004C23A6" w:rsidRPr="00E967D3" w:rsidRDefault="001A0927" w:rsidP="007A32E9">
            <w:pPr>
              <w:spacing w:before="120"/>
              <w:rPr>
                <w:sz w:val="24"/>
                <w:szCs w:val="24"/>
              </w:rPr>
            </w:pPr>
            <w:r w:rsidRPr="00E967D3">
              <w:rPr>
                <w:sz w:val="24"/>
                <w:szCs w:val="24"/>
              </w:rPr>
              <w:t>Remis</w:t>
            </w:r>
            <w:r w:rsidR="004C23A6" w:rsidRPr="00E967D3">
              <w:rPr>
                <w:sz w:val="24"/>
                <w:szCs w:val="24"/>
              </w:rPr>
              <w:t xml:space="preserve">e chez la démonstratrice </w:t>
            </w:r>
          </w:p>
          <w:p w14:paraId="3E6BF5D6" w14:textId="4CBFCF30" w:rsidR="004C23A6" w:rsidRPr="00846B76" w:rsidRDefault="004C23A6" w:rsidP="007A32E9">
            <w:pPr>
              <w:spacing w:before="120"/>
            </w:pPr>
            <w:r w:rsidRPr="00E967D3">
              <w:rPr>
                <w:sz w:val="24"/>
                <w:szCs w:val="24"/>
              </w:rPr>
              <w:t xml:space="preserve">Gratuit </w:t>
            </w:r>
          </w:p>
        </w:tc>
        <w:tc>
          <w:tcPr>
            <w:tcW w:w="1230" w:type="pct"/>
            <w:gridSpan w:val="2"/>
            <w:tcBorders>
              <w:bottom w:val="single" w:sz="4" w:space="0" w:color="auto"/>
            </w:tcBorders>
            <w:vAlign w:val="bottom"/>
          </w:tcPr>
          <w:p w14:paraId="4DB2CE67" w14:textId="77777777" w:rsidR="00E204FF" w:rsidRDefault="001A0927" w:rsidP="007A32E9">
            <w:pPr>
              <w:spacing w:before="240"/>
            </w:pPr>
            <w:r>
              <w:t xml:space="preserve">Mondial </w:t>
            </w:r>
            <w:proofErr w:type="spellStart"/>
            <w:r>
              <w:t>relay</w:t>
            </w:r>
            <w:proofErr w:type="spellEnd"/>
          </w:p>
          <w:p w14:paraId="4EC2E889" w14:textId="4052FC20" w:rsidR="001A0927" w:rsidRPr="00846B76" w:rsidRDefault="001A0927" w:rsidP="007A32E9">
            <w:pPr>
              <w:spacing w:before="240"/>
            </w:pPr>
            <w:r>
              <w:t>6,30€</w:t>
            </w:r>
          </w:p>
        </w:tc>
      </w:tr>
      <w:tr w:rsidR="00E204FF" w:rsidRPr="00846B76" w14:paraId="49D9F96B" w14:textId="77777777" w:rsidTr="00E967D3">
        <w:trPr>
          <w:trHeight w:val="1031"/>
        </w:trPr>
        <w:tc>
          <w:tcPr>
            <w:tcW w:w="1661" w:type="pct"/>
            <w:gridSpan w:val="2"/>
            <w:vAlign w:val="bottom"/>
          </w:tcPr>
          <w:p w14:paraId="3EDAF8C4" w14:textId="47078DF4" w:rsidR="00E204FF" w:rsidRPr="00846B76" w:rsidRDefault="005E3748" w:rsidP="007A32E9">
            <w:pPr>
              <w:pStyle w:val="Retraitnormal"/>
            </w:pPr>
            <w:r>
              <w:t xml:space="preserve">Paiement </w:t>
            </w:r>
          </w:p>
        </w:tc>
        <w:tc>
          <w:tcPr>
            <w:tcW w:w="3339" w:type="pct"/>
            <w:gridSpan w:val="6"/>
            <w:tcBorders>
              <w:bottom w:val="single" w:sz="4" w:space="0" w:color="auto"/>
            </w:tcBorders>
            <w:vAlign w:val="bottom"/>
          </w:tcPr>
          <w:p w14:paraId="35B95FB8" w14:textId="1D29ED0B" w:rsidR="004C23A6" w:rsidRPr="00E967D3" w:rsidRDefault="004C23A6" w:rsidP="007A32E9">
            <w:pPr>
              <w:spacing w:before="240"/>
              <w:rPr>
                <w:sz w:val="24"/>
                <w:szCs w:val="24"/>
              </w:rPr>
            </w:pPr>
            <w:r w:rsidRPr="00E967D3">
              <w:rPr>
                <w:sz w:val="24"/>
                <w:szCs w:val="24"/>
              </w:rPr>
              <w:t xml:space="preserve">                 </w:t>
            </w:r>
            <w:r w:rsidR="007A32E9" w:rsidRPr="00E967D3">
              <w:rPr>
                <w:sz w:val="24"/>
                <w:szCs w:val="24"/>
              </w:rPr>
              <w:t xml:space="preserve">           </w:t>
            </w:r>
            <w:r w:rsidRPr="00E967D3">
              <w:rPr>
                <w:sz w:val="24"/>
                <w:szCs w:val="24"/>
              </w:rPr>
              <w:t xml:space="preserve">    </w:t>
            </w:r>
            <w:r w:rsidR="007A32E9" w:rsidRPr="00E967D3">
              <w:rPr>
                <w:sz w:val="24"/>
                <w:szCs w:val="24"/>
              </w:rPr>
              <w:t xml:space="preserve"> </w:t>
            </w:r>
            <w:proofErr w:type="spellStart"/>
            <w:r w:rsidRPr="00E967D3">
              <w:rPr>
                <w:sz w:val="24"/>
                <w:szCs w:val="24"/>
              </w:rPr>
              <w:t>P</w:t>
            </w:r>
            <w:r w:rsidR="007A32E9" w:rsidRPr="00E967D3">
              <w:rPr>
                <w:sz w:val="24"/>
                <w:szCs w:val="24"/>
              </w:rPr>
              <w:t>aypal</w:t>
            </w:r>
            <w:proofErr w:type="spellEnd"/>
            <w:r w:rsidRPr="00E967D3">
              <w:rPr>
                <w:sz w:val="24"/>
                <w:szCs w:val="24"/>
              </w:rPr>
              <w:t xml:space="preserve"> </w:t>
            </w:r>
          </w:p>
          <w:p w14:paraId="3F4D05E8" w14:textId="40110CEE" w:rsidR="007A32E9" w:rsidRPr="00846B76" w:rsidRDefault="004C23A6" w:rsidP="007A32E9">
            <w:pPr>
              <w:spacing w:before="240"/>
            </w:pPr>
            <w:r>
              <w:t xml:space="preserve">  </w:t>
            </w:r>
            <w:r w:rsidRPr="00E967D3">
              <w:rPr>
                <w:sz w:val="24"/>
                <w:szCs w:val="24"/>
              </w:rPr>
              <w:t xml:space="preserve">Virement              entre proche </w:t>
            </w:r>
            <w:r w:rsidR="007A32E9" w:rsidRPr="00E967D3">
              <w:rPr>
                <w:sz w:val="24"/>
                <w:szCs w:val="24"/>
              </w:rPr>
              <w:t xml:space="preserve">             espèces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991"/>
              <w:gridCol w:w="1927"/>
              <w:gridCol w:w="1531"/>
            </w:tblGrid>
            <w:tr w:rsidR="007A32E9" w14:paraId="3107B19C" w14:textId="104F9E83" w:rsidTr="007A32E9">
              <w:trPr>
                <w:trHeight w:val="613"/>
              </w:trPr>
              <w:tc>
                <w:tcPr>
                  <w:tcW w:w="1991" w:type="dxa"/>
                </w:tcPr>
                <w:p w14:paraId="54DCADE3" w14:textId="77777777" w:rsidR="007A32E9" w:rsidRDefault="007A32E9" w:rsidP="007A32E9">
                  <w:pPr>
                    <w:framePr w:hSpace="141" w:wrap="around" w:hAnchor="margin" w:y="720"/>
                    <w:spacing w:before="240"/>
                  </w:pPr>
                </w:p>
              </w:tc>
              <w:tc>
                <w:tcPr>
                  <w:tcW w:w="1927" w:type="dxa"/>
                </w:tcPr>
                <w:p w14:paraId="744F7039" w14:textId="77777777" w:rsidR="007A32E9" w:rsidRDefault="007A32E9" w:rsidP="007A32E9">
                  <w:pPr>
                    <w:framePr w:hSpace="141" w:wrap="around" w:hAnchor="margin" w:y="720"/>
                    <w:spacing w:before="240"/>
                  </w:pPr>
                </w:p>
              </w:tc>
              <w:tc>
                <w:tcPr>
                  <w:tcW w:w="1531" w:type="dxa"/>
                </w:tcPr>
                <w:p w14:paraId="5980B811" w14:textId="77777777" w:rsidR="007A32E9" w:rsidRDefault="007A32E9" w:rsidP="007A32E9">
                  <w:pPr>
                    <w:framePr w:hSpace="141" w:wrap="around" w:hAnchor="margin" w:y="720"/>
                    <w:spacing w:before="240"/>
                  </w:pPr>
                </w:p>
              </w:tc>
            </w:tr>
          </w:tbl>
          <w:p w14:paraId="7186578F" w14:textId="366CD650" w:rsidR="00E204FF" w:rsidRPr="00846B76" w:rsidRDefault="00E204FF" w:rsidP="007A32E9">
            <w:pPr>
              <w:spacing w:before="240"/>
            </w:pPr>
          </w:p>
        </w:tc>
      </w:tr>
      <w:tr w:rsidR="00E204FF" w:rsidRPr="00E204FF" w14:paraId="6C208A53" w14:textId="77777777" w:rsidTr="007A32E9">
        <w:tc>
          <w:tcPr>
            <w:tcW w:w="5000" w:type="pct"/>
            <w:gridSpan w:val="8"/>
          </w:tcPr>
          <w:p w14:paraId="4A424A13" w14:textId="77777777" w:rsidR="00E204FF" w:rsidRPr="00E204FF" w:rsidRDefault="00E204FF" w:rsidP="007A32E9">
            <w:pPr>
              <w:pStyle w:val="Sansinterligne"/>
              <w:rPr>
                <w:sz w:val="8"/>
              </w:rPr>
            </w:pPr>
          </w:p>
        </w:tc>
      </w:tr>
    </w:tbl>
    <w:p w14:paraId="1E77A96B" w14:textId="5C3C45CB" w:rsidR="000172E5" w:rsidRPr="0006568A" w:rsidRDefault="000172E5" w:rsidP="00E204FF">
      <w:pPr>
        <w:pStyle w:val="Sansinterligne"/>
      </w:pPr>
    </w:p>
    <w:sectPr w:rsidR="000172E5" w:rsidRPr="0006568A" w:rsidSect="001A310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993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FD62E" w14:textId="77777777" w:rsidR="005E3748" w:rsidRDefault="005E3748" w:rsidP="000172E5">
      <w:pPr>
        <w:spacing w:after="0" w:line="240" w:lineRule="auto"/>
      </w:pPr>
      <w:r>
        <w:separator/>
      </w:r>
    </w:p>
  </w:endnote>
  <w:endnote w:type="continuationSeparator" w:id="0">
    <w:p w14:paraId="6039498E" w14:textId="77777777" w:rsidR="005E3748" w:rsidRDefault="005E374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7CC89E-AE8E-4285-BBDF-318A59D15E10}"/>
    <w:embedBold r:id="rId2" w:fontKey="{E0A2345F-F5EE-4F06-8C99-A1DE4A494C0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1960E77-7F9A-468C-BDD9-2526A76FF937}"/>
    <w:embedBold r:id="rId4" w:fontKey="{B38B9A13-D953-410C-B68A-3EEC8FE1398C}"/>
    <w:embedItalic r:id="rId5" w:fontKey="{4DA45C39-E581-4DD8-BBC4-6C31B7806A6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ACACDFC-A012-45FE-A1AB-CF62B7F3F0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7" w:fontKey="{412A02A1-4970-45D3-987A-0A2224BD64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B4CAF" w14:textId="77777777" w:rsidR="001A310E" w:rsidRDefault="001A310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80" w:type="dxa"/>
      <w:tblLook w:val="04A0" w:firstRow="1" w:lastRow="0" w:firstColumn="1" w:lastColumn="0" w:noHBand="0" w:noVBand="1"/>
    </w:tblPr>
    <w:tblGrid>
      <w:gridCol w:w="6062"/>
      <w:gridCol w:w="3118"/>
    </w:tblGrid>
    <w:tr w:rsidR="00E967D3" w:rsidRPr="00311D4F" w14:paraId="57E895AE" w14:textId="77777777" w:rsidTr="007F49CC">
      <w:tc>
        <w:tcPr>
          <w:tcW w:w="6062" w:type="dxa"/>
          <w:vAlign w:val="center"/>
        </w:tcPr>
        <w:p w14:paraId="411D2DBE" w14:textId="43DA420D" w:rsidR="00311D4F" w:rsidRPr="00311D4F" w:rsidRDefault="00311D4F" w:rsidP="007F49CC">
          <w:pPr>
            <w:pStyle w:val="Pieddepage"/>
            <w:ind w:right="-113"/>
          </w:pPr>
        </w:p>
      </w:tc>
      <w:tc>
        <w:tcPr>
          <w:tcW w:w="3118" w:type="dxa"/>
          <w:vAlign w:val="center"/>
        </w:tcPr>
        <w:p w14:paraId="1770A7F8" w14:textId="1036E69D" w:rsidR="00311D4F" w:rsidRPr="00311D4F" w:rsidRDefault="001A310E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2539D16E" wp14:editId="578B43C1">
                <wp:extent cx="1776929" cy="602022"/>
                <wp:effectExtent l="0" t="0" r="0" b="7620"/>
                <wp:docPr id="10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 1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0" y="0"/>
                          <a:ext cx="1801454" cy="6103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0C32415" w14:textId="77777777" w:rsidR="006145D8" w:rsidRDefault="006145D8" w:rsidP="00311D4F">
    <w:pPr>
      <w:pStyle w:val="Sansinterlign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B5AA4" w14:textId="77777777" w:rsidR="001A310E" w:rsidRDefault="001A310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B2D1C" w14:textId="77777777" w:rsidR="005E3748" w:rsidRDefault="005E3748" w:rsidP="000172E5">
      <w:pPr>
        <w:spacing w:after="0" w:line="240" w:lineRule="auto"/>
      </w:pPr>
      <w:r>
        <w:separator/>
      </w:r>
    </w:p>
  </w:footnote>
  <w:footnote w:type="continuationSeparator" w:id="0">
    <w:p w14:paraId="1A6661AA" w14:textId="77777777" w:rsidR="005E3748" w:rsidRDefault="005E374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9B397" w14:textId="77777777" w:rsidR="001A310E" w:rsidRDefault="001A310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82D93" w14:textId="14021394" w:rsidR="00E967D3" w:rsidRPr="00E967D3" w:rsidRDefault="00E967D3" w:rsidP="00E967D3">
    <w:pPr>
      <w:shd w:val="clear" w:color="auto" w:fill="FFFFFF"/>
      <w:spacing w:before="100" w:beforeAutospacing="1" w:after="100" w:afterAutospacing="1" w:line="240" w:lineRule="auto"/>
      <w:outlineLvl w:val="0"/>
      <w:rPr>
        <w:rFonts w:ascii="Segoe UI" w:eastAsia="Times New Roman" w:hAnsi="Segoe UI" w:cs="Segoe UI"/>
        <w:b/>
        <w:bCs/>
        <w:color w:val="000000"/>
        <w:kern w:val="36"/>
        <w:sz w:val="36"/>
        <w:szCs w:val="36"/>
        <w:lang w:eastAsia="fr-FR"/>
      </w:rPr>
    </w:pPr>
    <w:r w:rsidRPr="00E967D3">
      <w:rPr>
        <w:rFonts w:ascii="Segoe UI" w:eastAsia="Times New Roman" w:hAnsi="Segoe UI" w:cs="Segoe UI"/>
        <w:b/>
        <w:bCs/>
        <w:color w:val="000000"/>
        <w:kern w:val="36"/>
        <w:sz w:val="36"/>
        <w:szCs w:val="36"/>
        <w:lang w:eastAsia="fr-FR"/>
      </w:rPr>
      <w:t>Echantillon</w:t>
    </w:r>
    <w:r w:rsidR="001A310E">
      <w:rPr>
        <w:rFonts w:ascii="Segoe UI" w:eastAsia="Times New Roman" w:hAnsi="Segoe UI" w:cs="Segoe UI"/>
        <w:b/>
        <w:bCs/>
        <w:color w:val="000000"/>
        <w:kern w:val="36"/>
        <w:sz w:val="36"/>
        <w:szCs w:val="36"/>
        <w:lang w:eastAsia="fr-FR"/>
      </w:rPr>
      <w:t>s</w:t>
    </w:r>
    <w:r w:rsidRPr="00E967D3">
      <w:rPr>
        <w:rFonts w:ascii="Segoe UI" w:eastAsia="Times New Roman" w:hAnsi="Segoe UI" w:cs="Segoe UI"/>
        <w:b/>
        <w:bCs/>
        <w:color w:val="000000"/>
        <w:kern w:val="36"/>
        <w:sz w:val="36"/>
        <w:szCs w:val="36"/>
        <w:lang w:eastAsia="fr-FR"/>
      </w:rPr>
      <w:t xml:space="preserve"> papiers du catalogue annuel 2022-202</w:t>
    </w:r>
    <w:r>
      <w:rPr>
        <w:rFonts w:ascii="Segoe UI" w:eastAsia="Times New Roman" w:hAnsi="Segoe UI" w:cs="Segoe UI"/>
        <w:b/>
        <w:bCs/>
        <w:color w:val="000000"/>
        <w:kern w:val="36"/>
        <w:sz w:val="36"/>
        <w:szCs w:val="36"/>
        <w:lang w:eastAsia="fr-FR"/>
      </w:rPr>
      <w:t>3</w:t>
    </w:r>
  </w:p>
  <w:p w14:paraId="623A9B80" w14:textId="77777777" w:rsidR="000172E5" w:rsidRPr="00311D4F" w:rsidRDefault="000172E5" w:rsidP="00311D4F">
    <w:pPr>
      <w:pStyle w:val="Sansinterlig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EC489" w14:textId="77777777" w:rsidR="001A310E" w:rsidRDefault="001A310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26583070">
    <w:abstractNumId w:val="11"/>
  </w:num>
  <w:num w:numId="2" w16cid:durableId="1809125662">
    <w:abstractNumId w:val="7"/>
  </w:num>
  <w:num w:numId="3" w16cid:durableId="1538934019">
    <w:abstractNumId w:val="15"/>
  </w:num>
  <w:num w:numId="4" w16cid:durableId="664475743">
    <w:abstractNumId w:val="12"/>
  </w:num>
  <w:num w:numId="5" w16cid:durableId="1480347217">
    <w:abstractNumId w:val="13"/>
  </w:num>
  <w:num w:numId="6" w16cid:durableId="1477262774">
    <w:abstractNumId w:val="19"/>
  </w:num>
  <w:num w:numId="7" w16cid:durableId="1129200518">
    <w:abstractNumId w:val="6"/>
  </w:num>
  <w:num w:numId="8" w16cid:durableId="1852791725">
    <w:abstractNumId w:val="10"/>
  </w:num>
  <w:num w:numId="9" w16cid:durableId="568809941">
    <w:abstractNumId w:val="17"/>
  </w:num>
  <w:num w:numId="10" w16cid:durableId="850265655">
    <w:abstractNumId w:val="1"/>
  </w:num>
  <w:num w:numId="11" w16cid:durableId="1628123082">
    <w:abstractNumId w:val="5"/>
  </w:num>
  <w:num w:numId="12" w16cid:durableId="1829664186">
    <w:abstractNumId w:val="0"/>
  </w:num>
  <w:num w:numId="13" w16cid:durableId="1129670360">
    <w:abstractNumId w:val="2"/>
  </w:num>
  <w:num w:numId="14" w16cid:durableId="78213147">
    <w:abstractNumId w:val="9"/>
  </w:num>
  <w:num w:numId="15" w16cid:durableId="158812779">
    <w:abstractNumId w:val="8"/>
  </w:num>
  <w:num w:numId="16" w16cid:durableId="242181297">
    <w:abstractNumId w:val="16"/>
  </w:num>
  <w:num w:numId="17" w16cid:durableId="1854762449">
    <w:abstractNumId w:val="3"/>
  </w:num>
  <w:num w:numId="18" w16cid:durableId="270285928">
    <w:abstractNumId w:val="21"/>
  </w:num>
  <w:num w:numId="19" w16cid:durableId="17969002">
    <w:abstractNumId w:val="18"/>
  </w:num>
  <w:num w:numId="20" w16cid:durableId="2080470209">
    <w:abstractNumId w:val="14"/>
  </w:num>
  <w:num w:numId="21" w16cid:durableId="1962803426">
    <w:abstractNumId w:val="20"/>
  </w:num>
  <w:num w:numId="22" w16cid:durableId="91501551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748"/>
    <w:rsid w:val="000172E5"/>
    <w:rsid w:val="00052382"/>
    <w:rsid w:val="0006568A"/>
    <w:rsid w:val="00076F0F"/>
    <w:rsid w:val="00084253"/>
    <w:rsid w:val="000D1F49"/>
    <w:rsid w:val="001036CE"/>
    <w:rsid w:val="001727CA"/>
    <w:rsid w:val="001A0927"/>
    <w:rsid w:val="001A310E"/>
    <w:rsid w:val="001B663D"/>
    <w:rsid w:val="002164B2"/>
    <w:rsid w:val="002C56E6"/>
    <w:rsid w:val="00311D4F"/>
    <w:rsid w:val="00344849"/>
    <w:rsid w:val="00361E11"/>
    <w:rsid w:val="003F0847"/>
    <w:rsid w:val="0040090B"/>
    <w:rsid w:val="0046302A"/>
    <w:rsid w:val="00487D2D"/>
    <w:rsid w:val="004C23A6"/>
    <w:rsid w:val="004D5D62"/>
    <w:rsid w:val="005112D0"/>
    <w:rsid w:val="00577E06"/>
    <w:rsid w:val="00583334"/>
    <w:rsid w:val="005A3BF7"/>
    <w:rsid w:val="005E3748"/>
    <w:rsid w:val="005F2035"/>
    <w:rsid w:val="005F7990"/>
    <w:rsid w:val="006145D8"/>
    <w:rsid w:val="00615005"/>
    <w:rsid w:val="0063739C"/>
    <w:rsid w:val="007147D7"/>
    <w:rsid w:val="00721761"/>
    <w:rsid w:val="00745184"/>
    <w:rsid w:val="00770F25"/>
    <w:rsid w:val="007A1FF2"/>
    <w:rsid w:val="007A32E9"/>
    <w:rsid w:val="007A35A8"/>
    <w:rsid w:val="007B0A85"/>
    <w:rsid w:val="007C6A52"/>
    <w:rsid w:val="007D63B3"/>
    <w:rsid w:val="007F49CC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967D3"/>
    <w:rsid w:val="00EB3B58"/>
    <w:rsid w:val="00EC7359"/>
    <w:rsid w:val="00EE3054"/>
    <w:rsid w:val="00F00606"/>
    <w:rsid w:val="00F01256"/>
    <w:rsid w:val="00F12965"/>
    <w:rsid w:val="00F37152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C67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94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eat\AppData\Roaming\Microsoft\Templates\Formulaire%20d&#8217;inscription%20rep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319A045190B48E29DA6AC11E9DAA0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72A04C-5E23-450B-A142-EBFFF292831E}"/>
      </w:docPartPr>
      <w:docPartBody>
        <w:p w:rsidR="00000000" w:rsidRDefault="007E4F75">
          <w:pPr>
            <w:pStyle w:val="D319A045190B48E29DA6AC11E9DAA0C9"/>
          </w:pPr>
          <w:r w:rsidRPr="00E204FF">
            <w:rPr>
              <w:lang w:bidi="fr-FR"/>
            </w:rPr>
            <w:t>Téléphone</w:t>
          </w:r>
        </w:p>
      </w:docPartBody>
    </w:docPart>
    <w:docPart>
      <w:docPartPr>
        <w:name w:val="54E51963555B4352A0327A849E1F07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52C9B7-57DA-43A1-AB79-C56C41CFAB14}"/>
      </w:docPartPr>
      <w:docPartBody>
        <w:p w:rsidR="00000000" w:rsidRDefault="007E4F75">
          <w:pPr>
            <w:pStyle w:val="54E51963555B4352A0327A849E1F07E1"/>
          </w:pPr>
          <w:r w:rsidRPr="00E204FF">
            <w:rPr>
              <w:lang w:bidi="fr-FR"/>
            </w:rPr>
            <w:t>Adresse 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49BD4F92E05E40E191B96C910CA5E1E6">
    <w:name w:val="49BD4F92E05E40E191B96C910CA5E1E6"/>
  </w:style>
  <w:style w:type="paragraph" w:customStyle="1" w:styleId="2DAED7FE251E45C9AC9C3118038154F2">
    <w:name w:val="2DAED7FE251E45C9AC9C3118038154F2"/>
  </w:style>
  <w:style w:type="paragraph" w:customStyle="1" w:styleId="4986A62961E24FE9A53726A19B9F44E9">
    <w:name w:val="4986A62961E24FE9A53726A19B9F44E9"/>
  </w:style>
  <w:style w:type="paragraph" w:customStyle="1" w:styleId="5F714E1119D440AF99D7A12DC4190526">
    <w:name w:val="5F714E1119D440AF99D7A12DC4190526"/>
  </w:style>
  <w:style w:type="paragraph" w:customStyle="1" w:styleId="5CD2196DBB244A45B42660EB7F2B7015">
    <w:name w:val="5CD2196DBB244A45B42660EB7F2B7015"/>
  </w:style>
  <w:style w:type="paragraph" w:customStyle="1" w:styleId="A5FA46528836415EA3EF35C62D29F6AC">
    <w:name w:val="A5FA46528836415EA3EF35C62D29F6AC"/>
  </w:style>
  <w:style w:type="paragraph" w:customStyle="1" w:styleId="E84DB488EC484F7BB5415E09554AFE70">
    <w:name w:val="E84DB488EC484F7BB5415E09554AFE70"/>
  </w:style>
  <w:style w:type="paragraph" w:customStyle="1" w:styleId="D319A045190B48E29DA6AC11E9DAA0C9">
    <w:name w:val="D319A045190B48E29DA6AC11E9DAA0C9"/>
  </w:style>
  <w:style w:type="paragraph" w:customStyle="1" w:styleId="54E51963555B4352A0327A849E1F07E1">
    <w:name w:val="54E51963555B4352A0327A849E1F07E1"/>
  </w:style>
  <w:style w:type="paragraph" w:customStyle="1" w:styleId="01F6B22D8E9240B38B8F619D386B47FD">
    <w:name w:val="01F6B22D8E9240B38B8F619D386B47FD"/>
  </w:style>
  <w:style w:type="paragraph" w:customStyle="1" w:styleId="E6AB9CF33BC648FB8A79E007D7413BB7">
    <w:name w:val="E6AB9CF33BC648FB8A79E007D7413BB7"/>
  </w:style>
  <w:style w:type="paragraph" w:customStyle="1" w:styleId="3466B6B301C84D37824AABCA4503FF83">
    <w:name w:val="3466B6B301C84D37824AABCA4503FF83"/>
  </w:style>
  <w:style w:type="paragraph" w:customStyle="1" w:styleId="697DFC63B74A452F8D3DDB1FE7439FD5">
    <w:name w:val="697DFC63B74A452F8D3DDB1FE7439FD5"/>
  </w:style>
  <w:style w:type="paragraph" w:customStyle="1" w:styleId="B3C1135156774C8C97663B43F282F0C5">
    <w:name w:val="B3C1135156774C8C97663B43F282F0C5"/>
  </w:style>
  <w:style w:type="paragraph" w:customStyle="1" w:styleId="7789E2814356466786BB6821B64632DD">
    <w:name w:val="7789E2814356466786BB6821B64632DD"/>
  </w:style>
  <w:style w:type="paragraph" w:customStyle="1" w:styleId="7227B63123C84562B59D5E74D49A562F">
    <w:name w:val="7227B63123C84562B59D5E74D49A56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298295-93C0-4166-95EB-8ACF3279B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repas.dotx</Template>
  <TotalTime>0</TotalTime>
  <Pages>1</Pages>
  <Words>73</Words>
  <Characters>405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2022-05-01T15:39:00Z</dcterms:created>
  <dcterms:modified xsi:type="dcterms:W3CDTF">2022-05-01T16:08:00Z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