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7BF8A" w14:textId="695BDE88" w:rsidR="007A32E9" w:rsidRPr="00597B35" w:rsidRDefault="007A32E9">
      <w:pPr>
        <w:rPr>
          <w:sz w:val="32"/>
          <w:szCs w:val="32"/>
        </w:rPr>
      </w:pPr>
    </w:p>
    <w:p w14:paraId="0474F99A" w14:textId="16983588" w:rsidR="007A32E9" w:rsidRDefault="007A32E9"/>
    <w:p w14:paraId="684A58CD" w14:textId="073DABBC" w:rsidR="007A32E9" w:rsidRDefault="007A32E9"/>
    <w:p w14:paraId="2DC74D01" w14:textId="77777777" w:rsidR="007A32E9" w:rsidRDefault="007A32E9"/>
    <w:tbl>
      <w:tblPr>
        <w:tblStyle w:val="Grilledutableau"/>
        <w:tblpPr w:leftFromText="141" w:rightFromText="141" w:horzAnchor="margin" w:tblpY="72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2"/>
        <w:gridCol w:w="959"/>
        <w:gridCol w:w="443"/>
        <w:gridCol w:w="1393"/>
        <w:gridCol w:w="532"/>
        <w:gridCol w:w="1436"/>
        <w:gridCol w:w="282"/>
        <w:gridCol w:w="1939"/>
      </w:tblGrid>
      <w:tr w:rsidR="007A32E9" w:rsidRPr="00846B76" w14:paraId="2747CFD3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705C7D82" w14:textId="693B50F8" w:rsidR="007A32E9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Démonstratrice Laurence Pasquier 5051992</w:t>
            </w:r>
          </w:p>
        </w:tc>
      </w:tr>
      <w:tr w:rsidR="007A32E9" w:rsidRPr="00846B76" w14:paraId="481DE541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2B40959D" w14:textId="77777777" w:rsidR="007A32E9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63 Avenue Maryse Bastié</w:t>
            </w:r>
          </w:p>
          <w:p w14:paraId="2BAE2CB3" w14:textId="77777777" w:rsidR="001A0927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 xml:space="preserve">91220 BRETIGNY SUR ORGE </w:t>
            </w:r>
          </w:p>
          <w:p w14:paraId="6195BA6D" w14:textId="4C1F2DD2" w:rsidR="001A0927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06.45.54.68.69           createlier91@sfr.fr</w:t>
            </w:r>
          </w:p>
        </w:tc>
      </w:tr>
      <w:tr w:rsidR="000172E5" w:rsidRPr="00846B76" w14:paraId="0D4A4078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6FC2552B" w14:textId="26522184" w:rsidR="000172E5" w:rsidRPr="00F12965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 xml:space="preserve">Vous </w:t>
            </w:r>
          </w:p>
        </w:tc>
      </w:tr>
      <w:tr w:rsidR="0088580B" w:rsidRPr="00846B76" w14:paraId="05C2C3FB" w14:textId="77777777" w:rsidTr="00E967D3">
        <w:tc>
          <w:tcPr>
            <w:tcW w:w="1907" w:type="pct"/>
            <w:gridSpan w:val="3"/>
            <w:vAlign w:val="bottom"/>
          </w:tcPr>
          <w:p w14:paraId="7497FA28" w14:textId="68CFD7A2" w:rsidR="0088580B" w:rsidRDefault="005E3748" w:rsidP="007A32E9">
            <w:pPr>
              <w:pStyle w:val="Retraitnormal"/>
            </w:pPr>
            <w:r>
              <w:t xml:space="preserve">Nom </w:t>
            </w:r>
            <w:r w:rsidR="001A0927">
              <w:t>prénom</w:t>
            </w:r>
            <w:r>
              <w:t xml:space="preserve"> </w:t>
            </w:r>
          </w:p>
        </w:tc>
        <w:tc>
          <w:tcPr>
            <w:tcW w:w="3093" w:type="pct"/>
            <w:gridSpan w:val="5"/>
            <w:tcBorders>
              <w:bottom w:val="single" w:sz="4" w:space="0" w:color="auto"/>
            </w:tcBorders>
            <w:vAlign w:val="bottom"/>
          </w:tcPr>
          <w:p w14:paraId="0564C413" w14:textId="27E3B185" w:rsidR="0088580B" w:rsidRPr="00846B76" w:rsidRDefault="0088580B" w:rsidP="007A32E9"/>
        </w:tc>
      </w:tr>
      <w:tr w:rsidR="004C23A6" w:rsidRPr="00846B76" w14:paraId="2E09D651" w14:textId="77777777" w:rsidTr="00E967D3">
        <w:tc>
          <w:tcPr>
            <w:tcW w:w="1129" w:type="pct"/>
            <w:vAlign w:val="bottom"/>
          </w:tcPr>
          <w:p w14:paraId="1BE514B4" w14:textId="437623D2" w:rsidR="0088580B" w:rsidRDefault="005E3748" w:rsidP="007A32E9">
            <w:pPr>
              <w:pStyle w:val="Retraitnormal"/>
            </w:pPr>
            <w:r>
              <w:t>Adresse</w:t>
            </w:r>
          </w:p>
        </w:tc>
        <w:tc>
          <w:tcPr>
            <w:tcW w:w="1845" w:type="pct"/>
            <w:gridSpan w:val="4"/>
            <w:tcBorders>
              <w:bottom w:val="single" w:sz="4" w:space="0" w:color="auto"/>
            </w:tcBorders>
            <w:vAlign w:val="bottom"/>
          </w:tcPr>
          <w:p w14:paraId="3E5810C9" w14:textId="77777777" w:rsidR="0088580B" w:rsidRPr="00846B76" w:rsidRDefault="0088580B" w:rsidP="007A32E9"/>
        </w:tc>
        <w:tc>
          <w:tcPr>
            <w:tcW w:w="952" w:type="pct"/>
            <w:gridSpan w:val="2"/>
            <w:tcBorders>
              <w:top w:val="single" w:sz="4" w:space="0" w:color="auto"/>
            </w:tcBorders>
            <w:vAlign w:val="bottom"/>
          </w:tcPr>
          <w:p w14:paraId="5388CF3A" w14:textId="62819AAC" w:rsidR="0088580B" w:rsidRDefault="005E3748" w:rsidP="007A32E9">
            <w:pPr>
              <w:spacing w:before="120"/>
            </w:pPr>
            <w:r>
              <w:t xml:space="preserve">Code postal </w:t>
            </w: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2C69A" w14:textId="77777777" w:rsidR="0088580B" w:rsidRPr="00846B76" w:rsidRDefault="0088580B" w:rsidP="007A32E9"/>
        </w:tc>
      </w:tr>
      <w:tr w:rsidR="00E204FF" w:rsidRPr="00846B76" w14:paraId="11FBAFBA" w14:textId="77777777" w:rsidTr="007A32E9">
        <w:tc>
          <w:tcPr>
            <w:tcW w:w="1129" w:type="pct"/>
            <w:vAlign w:val="bottom"/>
          </w:tcPr>
          <w:p w14:paraId="4A6FA922" w14:textId="28404E40" w:rsidR="00E204FF" w:rsidRDefault="007A32E9" w:rsidP="007A32E9">
            <w:pPr>
              <w:pStyle w:val="Retraitnormal"/>
            </w:pPr>
            <w:r>
              <w:t>Complément</w:t>
            </w:r>
            <w:r w:rsidR="005E3748">
              <w:t xml:space="preserve"> </w:t>
            </w:r>
          </w:p>
        </w:tc>
        <w:tc>
          <w:tcPr>
            <w:tcW w:w="3871" w:type="pct"/>
            <w:gridSpan w:val="7"/>
            <w:tcBorders>
              <w:bottom w:val="single" w:sz="4" w:space="0" w:color="auto"/>
            </w:tcBorders>
            <w:vAlign w:val="bottom"/>
          </w:tcPr>
          <w:p w14:paraId="38B850AC" w14:textId="77777777" w:rsidR="00E204FF" w:rsidRPr="00846B76" w:rsidRDefault="00E204FF" w:rsidP="007A32E9"/>
        </w:tc>
      </w:tr>
      <w:tr w:rsidR="00E204FF" w:rsidRPr="00E204FF" w14:paraId="0058F5EC" w14:textId="77777777" w:rsidTr="007A32E9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F9132DB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56721C5B" w14:textId="77777777" w:rsidTr="00E967D3">
        <w:tc>
          <w:tcPr>
            <w:tcW w:w="1661" w:type="pct"/>
            <w:gridSpan w:val="2"/>
            <w:vAlign w:val="bottom"/>
          </w:tcPr>
          <w:p w14:paraId="6F5986DE" w14:textId="17F24965" w:rsidR="00E204FF" w:rsidRPr="00E204FF" w:rsidRDefault="005E3748" w:rsidP="007A32E9">
            <w:pPr>
              <w:pStyle w:val="Retraitnormal"/>
            </w:pPr>
            <w:r>
              <w:t xml:space="preserve">Ville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5897E67D" w14:textId="77777777" w:rsidR="00E204FF" w:rsidRPr="00846B76" w:rsidRDefault="00E204FF" w:rsidP="007A32E9"/>
        </w:tc>
      </w:tr>
      <w:tr w:rsidR="00E204FF" w:rsidRPr="00846B76" w14:paraId="10451946" w14:textId="77777777" w:rsidTr="00E967D3">
        <w:sdt>
          <w:sdtPr>
            <w:id w:val="-1368443858"/>
            <w:placeholder>
              <w:docPart w:val="D319A045190B48E29DA6AC11E9DAA0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72B6ABD1" w14:textId="77777777" w:rsidR="00E204FF" w:rsidRPr="00E204FF" w:rsidRDefault="00E204FF" w:rsidP="007A32E9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33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EA6C2E" w14:textId="77777777" w:rsidR="00E204FF" w:rsidRPr="00846B76" w:rsidRDefault="00E204FF" w:rsidP="007A32E9"/>
        </w:tc>
      </w:tr>
      <w:tr w:rsidR="00E204FF" w:rsidRPr="00846B76" w14:paraId="71B3BB7C" w14:textId="77777777" w:rsidTr="00E967D3">
        <w:sdt>
          <w:sdtPr>
            <w:id w:val="-1359804501"/>
            <w:placeholder>
              <w:docPart w:val="54E51963555B4352A0327A849E1F07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45E74FDF" w14:textId="77777777" w:rsidR="00E204FF" w:rsidRPr="00E204FF" w:rsidRDefault="00E204FF" w:rsidP="007A32E9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55EFF5C0" w14:textId="77777777" w:rsidR="00E204FF" w:rsidRPr="00846B76" w:rsidRDefault="00E204FF" w:rsidP="007A32E9"/>
        </w:tc>
      </w:tr>
      <w:tr w:rsidR="00E204FF" w:rsidRPr="00E204FF" w14:paraId="74A1AF36" w14:textId="77777777" w:rsidTr="00E967D3">
        <w:tc>
          <w:tcPr>
            <w:tcW w:w="1661" w:type="pct"/>
            <w:gridSpan w:val="2"/>
            <w:vAlign w:val="bottom"/>
          </w:tcPr>
          <w:p w14:paraId="172C841A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  <w:tc>
          <w:tcPr>
            <w:tcW w:w="3339" w:type="pct"/>
            <w:gridSpan w:val="6"/>
            <w:vAlign w:val="bottom"/>
          </w:tcPr>
          <w:p w14:paraId="21D49D42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33EEE70F" w14:textId="77777777" w:rsidTr="00E967D3">
        <w:tc>
          <w:tcPr>
            <w:tcW w:w="1661" w:type="pct"/>
            <w:gridSpan w:val="2"/>
            <w:vAlign w:val="bottom"/>
          </w:tcPr>
          <w:p w14:paraId="1C0895C2" w14:textId="771F3646" w:rsidR="00E204FF" w:rsidRDefault="005E3748" w:rsidP="007A32E9">
            <w:pPr>
              <w:pStyle w:val="Retraitnormal"/>
            </w:pPr>
            <w:r>
              <w:t>N° formule</w:t>
            </w:r>
            <w:r w:rsidR="00D9014D">
              <w:t xml:space="preserve"> choisir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1065FEDC" w14:textId="77777777" w:rsidR="00E204FF" w:rsidRPr="00846B76" w:rsidRDefault="00E204FF" w:rsidP="007A32E9">
            <w:pPr>
              <w:spacing w:before="240"/>
            </w:pPr>
          </w:p>
        </w:tc>
      </w:tr>
      <w:tr w:rsidR="00E204FF" w:rsidRPr="00846B76" w14:paraId="7E5E66AF" w14:textId="77777777" w:rsidTr="00E967D3">
        <w:tc>
          <w:tcPr>
            <w:tcW w:w="1661" w:type="pct"/>
            <w:gridSpan w:val="2"/>
            <w:vAlign w:val="bottom"/>
          </w:tcPr>
          <w:p w14:paraId="6F22F992" w14:textId="4CCCF5BE" w:rsidR="00E204FF" w:rsidRDefault="005E3748" w:rsidP="007A32E9">
            <w:pPr>
              <w:pStyle w:val="Retraitnormal"/>
            </w:pPr>
            <w:r w:rsidRPr="00D9014D">
              <w:rPr>
                <w:sz w:val="24"/>
                <w:szCs w:val="24"/>
              </w:rPr>
              <w:t xml:space="preserve">Prix </w:t>
            </w:r>
            <w:r w:rsidR="00D9014D" w:rsidRPr="00D9014D">
              <w:rPr>
                <w:sz w:val="24"/>
                <w:szCs w:val="24"/>
              </w:rPr>
              <w:t>total des formules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2BCD4F0D" w14:textId="77777777" w:rsidR="00E204FF" w:rsidRPr="00846B76" w:rsidRDefault="00E204FF" w:rsidP="007A32E9">
            <w:pPr>
              <w:spacing w:before="240"/>
            </w:pPr>
          </w:p>
        </w:tc>
      </w:tr>
      <w:tr w:rsidR="001A0927" w:rsidRPr="00846B76" w14:paraId="265FA8C9" w14:textId="77777777" w:rsidTr="00E967D3">
        <w:tc>
          <w:tcPr>
            <w:tcW w:w="1661" w:type="pct"/>
            <w:gridSpan w:val="2"/>
            <w:vAlign w:val="bottom"/>
          </w:tcPr>
          <w:p w14:paraId="069633ED" w14:textId="1EDF7A14" w:rsidR="00E204FF" w:rsidRPr="00846B76" w:rsidRDefault="005E3748" w:rsidP="007A32E9">
            <w:pPr>
              <w:pStyle w:val="Retraitnormal"/>
            </w:pPr>
            <w:r>
              <w:t>Frais d’envoi</w:t>
            </w:r>
          </w:p>
        </w:tc>
        <w:tc>
          <w:tcPr>
            <w:tcW w:w="1018" w:type="pct"/>
            <w:gridSpan w:val="2"/>
            <w:tcBorders>
              <w:bottom w:val="single" w:sz="4" w:space="0" w:color="auto"/>
            </w:tcBorders>
            <w:vAlign w:val="bottom"/>
          </w:tcPr>
          <w:p w14:paraId="60ECD756" w14:textId="77777777" w:rsidR="001A0927" w:rsidRDefault="001A0927" w:rsidP="007A32E9">
            <w:pPr>
              <w:spacing w:before="240"/>
            </w:pPr>
            <w:r>
              <w:t xml:space="preserve">Colissimo </w:t>
            </w:r>
          </w:p>
          <w:p w14:paraId="4B52B163" w14:textId="57187928" w:rsidR="00E204FF" w:rsidRPr="00846B76" w:rsidRDefault="001A0927" w:rsidP="007A32E9">
            <w:pPr>
              <w:spacing w:before="240"/>
            </w:pPr>
            <w:r>
              <w:t>8.65€</w:t>
            </w:r>
          </w:p>
        </w:tc>
        <w:tc>
          <w:tcPr>
            <w:tcW w:w="1091" w:type="pct"/>
            <w:gridSpan w:val="2"/>
            <w:vAlign w:val="bottom"/>
          </w:tcPr>
          <w:p w14:paraId="08D04215" w14:textId="77777777" w:rsidR="004C23A6" w:rsidRPr="00E967D3" w:rsidRDefault="001A0927" w:rsidP="007A32E9">
            <w:pPr>
              <w:spacing w:before="120"/>
              <w:rPr>
                <w:sz w:val="24"/>
                <w:szCs w:val="24"/>
              </w:rPr>
            </w:pPr>
            <w:r w:rsidRPr="00E967D3">
              <w:rPr>
                <w:sz w:val="24"/>
                <w:szCs w:val="24"/>
              </w:rPr>
              <w:t>Remis</w:t>
            </w:r>
            <w:r w:rsidR="004C23A6" w:rsidRPr="00E967D3">
              <w:rPr>
                <w:sz w:val="24"/>
                <w:szCs w:val="24"/>
              </w:rPr>
              <w:t xml:space="preserve">e chez la démonstratrice </w:t>
            </w:r>
          </w:p>
          <w:p w14:paraId="3E6BF5D6" w14:textId="4CBFCF30" w:rsidR="004C23A6" w:rsidRPr="00846B76" w:rsidRDefault="004C23A6" w:rsidP="007A32E9">
            <w:pPr>
              <w:spacing w:before="120"/>
            </w:pPr>
            <w:r w:rsidRPr="00E967D3">
              <w:rPr>
                <w:sz w:val="24"/>
                <w:szCs w:val="24"/>
              </w:rPr>
              <w:t xml:space="preserve">Gratuit </w:t>
            </w:r>
          </w:p>
        </w:tc>
        <w:tc>
          <w:tcPr>
            <w:tcW w:w="1230" w:type="pct"/>
            <w:gridSpan w:val="2"/>
            <w:tcBorders>
              <w:bottom w:val="single" w:sz="4" w:space="0" w:color="auto"/>
            </w:tcBorders>
            <w:vAlign w:val="bottom"/>
          </w:tcPr>
          <w:p w14:paraId="4DB2CE67" w14:textId="77777777" w:rsidR="00E204FF" w:rsidRDefault="001A0927" w:rsidP="007A32E9">
            <w:pPr>
              <w:spacing w:before="240"/>
            </w:pPr>
            <w:r>
              <w:t xml:space="preserve">Mondial </w:t>
            </w:r>
            <w:proofErr w:type="spellStart"/>
            <w:r>
              <w:t>relay</w:t>
            </w:r>
            <w:proofErr w:type="spellEnd"/>
          </w:p>
          <w:p w14:paraId="4EC2E889" w14:textId="4052FC20" w:rsidR="001A0927" w:rsidRPr="00846B76" w:rsidRDefault="001A0927" w:rsidP="007A32E9">
            <w:pPr>
              <w:spacing w:before="240"/>
            </w:pPr>
            <w:r>
              <w:t>6,30€</w:t>
            </w:r>
          </w:p>
        </w:tc>
      </w:tr>
      <w:tr w:rsidR="00E204FF" w:rsidRPr="00846B76" w14:paraId="49D9F96B" w14:textId="77777777" w:rsidTr="00E967D3">
        <w:trPr>
          <w:trHeight w:val="1031"/>
        </w:trPr>
        <w:tc>
          <w:tcPr>
            <w:tcW w:w="1661" w:type="pct"/>
            <w:gridSpan w:val="2"/>
            <w:vAlign w:val="bottom"/>
          </w:tcPr>
          <w:p w14:paraId="3EDAF8C4" w14:textId="47078DF4" w:rsidR="00E204FF" w:rsidRPr="00846B76" w:rsidRDefault="005E3748" w:rsidP="007A32E9">
            <w:pPr>
              <w:pStyle w:val="Retraitnormal"/>
            </w:pPr>
            <w:r>
              <w:t xml:space="preserve">Paiement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35B95FB8" w14:textId="1D29ED0B" w:rsidR="004C23A6" w:rsidRPr="00E967D3" w:rsidRDefault="004C23A6" w:rsidP="007A32E9">
            <w:pPr>
              <w:spacing w:before="240"/>
              <w:rPr>
                <w:sz w:val="24"/>
                <w:szCs w:val="24"/>
              </w:rPr>
            </w:pPr>
            <w:r w:rsidRPr="00E967D3">
              <w:rPr>
                <w:sz w:val="24"/>
                <w:szCs w:val="24"/>
              </w:rPr>
              <w:t xml:space="preserve">                 </w:t>
            </w:r>
            <w:r w:rsidR="007A32E9" w:rsidRPr="00E967D3">
              <w:rPr>
                <w:sz w:val="24"/>
                <w:szCs w:val="24"/>
              </w:rPr>
              <w:t xml:space="preserve">           </w:t>
            </w:r>
            <w:r w:rsidRPr="00E967D3">
              <w:rPr>
                <w:sz w:val="24"/>
                <w:szCs w:val="24"/>
              </w:rPr>
              <w:t xml:space="preserve">    </w:t>
            </w:r>
            <w:r w:rsidR="007A32E9" w:rsidRPr="00E967D3">
              <w:rPr>
                <w:sz w:val="24"/>
                <w:szCs w:val="24"/>
              </w:rPr>
              <w:t xml:space="preserve"> </w:t>
            </w:r>
            <w:proofErr w:type="spellStart"/>
            <w:r w:rsidRPr="00E967D3">
              <w:rPr>
                <w:sz w:val="24"/>
                <w:szCs w:val="24"/>
              </w:rPr>
              <w:t>P</w:t>
            </w:r>
            <w:r w:rsidR="007A32E9" w:rsidRPr="00E967D3">
              <w:rPr>
                <w:sz w:val="24"/>
                <w:szCs w:val="24"/>
              </w:rPr>
              <w:t>aypal</w:t>
            </w:r>
            <w:proofErr w:type="spellEnd"/>
            <w:r w:rsidRPr="00E967D3">
              <w:rPr>
                <w:sz w:val="24"/>
                <w:szCs w:val="24"/>
              </w:rPr>
              <w:t xml:space="preserve"> </w:t>
            </w:r>
          </w:p>
          <w:p w14:paraId="3F4D05E8" w14:textId="7D4B070C" w:rsidR="007A32E9" w:rsidRPr="00846B76" w:rsidRDefault="00D9014D" w:rsidP="007A32E9">
            <w:pPr>
              <w:spacing w:before="240"/>
            </w:pPr>
            <w:r>
              <w:t xml:space="preserve">     </w:t>
            </w:r>
            <w:r w:rsidR="004C23A6">
              <w:t xml:space="preserve">  </w:t>
            </w:r>
            <w:r w:rsidR="004C23A6" w:rsidRPr="00E967D3">
              <w:rPr>
                <w:sz w:val="24"/>
                <w:szCs w:val="24"/>
              </w:rPr>
              <w:t xml:space="preserve">Virement            </w:t>
            </w:r>
            <w:r>
              <w:rPr>
                <w:sz w:val="24"/>
                <w:szCs w:val="24"/>
              </w:rPr>
              <w:t xml:space="preserve">      </w:t>
            </w:r>
            <w:r w:rsidR="004C23A6" w:rsidRPr="00E967D3">
              <w:rPr>
                <w:sz w:val="24"/>
                <w:szCs w:val="24"/>
              </w:rPr>
              <w:t xml:space="preserve">  entre proche </w:t>
            </w:r>
            <w:r w:rsidR="007A32E9" w:rsidRPr="00E967D3">
              <w:rPr>
                <w:sz w:val="24"/>
                <w:szCs w:val="24"/>
              </w:rPr>
              <w:t xml:space="preserve">          espèces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91"/>
              <w:gridCol w:w="1927"/>
              <w:gridCol w:w="1531"/>
            </w:tblGrid>
            <w:tr w:rsidR="007A32E9" w14:paraId="3107B19C" w14:textId="104F9E83" w:rsidTr="007A32E9">
              <w:trPr>
                <w:trHeight w:val="613"/>
              </w:trPr>
              <w:tc>
                <w:tcPr>
                  <w:tcW w:w="1991" w:type="dxa"/>
                </w:tcPr>
                <w:p w14:paraId="54DCADE3" w14:textId="77777777" w:rsidR="007A32E9" w:rsidRDefault="007A32E9" w:rsidP="00D9014D">
                  <w:pPr>
                    <w:framePr w:hSpace="141" w:wrap="around" w:hAnchor="margin" w:y="720"/>
                    <w:spacing w:before="240"/>
                  </w:pPr>
                </w:p>
              </w:tc>
              <w:tc>
                <w:tcPr>
                  <w:tcW w:w="1927" w:type="dxa"/>
                </w:tcPr>
                <w:p w14:paraId="744F7039" w14:textId="77777777" w:rsidR="007A32E9" w:rsidRDefault="007A32E9" w:rsidP="00D9014D">
                  <w:pPr>
                    <w:framePr w:hSpace="141" w:wrap="around" w:hAnchor="margin" w:y="720"/>
                    <w:spacing w:before="240"/>
                  </w:pPr>
                </w:p>
              </w:tc>
              <w:tc>
                <w:tcPr>
                  <w:tcW w:w="1531" w:type="dxa"/>
                </w:tcPr>
                <w:p w14:paraId="5980B811" w14:textId="77777777" w:rsidR="007A32E9" w:rsidRDefault="007A32E9" w:rsidP="00D9014D">
                  <w:pPr>
                    <w:framePr w:hSpace="141" w:wrap="around" w:hAnchor="margin" w:y="720"/>
                    <w:spacing w:before="240"/>
                  </w:pPr>
                </w:p>
              </w:tc>
            </w:tr>
          </w:tbl>
          <w:p w14:paraId="7186578F" w14:textId="366CD650" w:rsidR="00E204FF" w:rsidRPr="00846B76" w:rsidRDefault="00E204FF" w:rsidP="007A32E9">
            <w:pPr>
              <w:spacing w:before="240"/>
            </w:pPr>
          </w:p>
        </w:tc>
      </w:tr>
      <w:tr w:rsidR="00E204FF" w:rsidRPr="00E204FF" w14:paraId="6C208A53" w14:textId="77777777" w:rsidTr="007A32E9">
        <w:tc>
          <w:tcPr>
            <w:tcW w:w="5000" w:type="pct"/>
            <w:gridSpan w:val="8"/>
          </w:tcPr>
          <w:p w14:paraId="4A424A13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</w:tbl>
    <w:p w14:paraId="1E77A96B" w14:textId="5C3C45CB" w:rsidR="000172E5" w:rsidRPr="0006568A" w:rsidRDefault="000172E5" w:rsidP="00E204FF">
      <w:pPr>
        <w:pStyle w:val="Sansinterligne"/>
      </w:pPr>
    </w:p>
    <w:sectPr w:rsidR="000172E5" w:rsidRPr="0006568A" w:rsidSect="001A31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93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D62E" w14:textId="77777777" w:rsidR="005E3748" w:rsidRDefault="005E3748" w:rsidP="000172E5">
      <w:pPr>
        <w:spacing w:after="0" w:line="240" w:lineRule="auto"/>
      </w:pPr>
      <w:r>
        <w:separator/>
      </w:r>
    </w:p>
  </w:endnote>
  <w:endnote w:type="continuationSeparator" w:id="0">
    <w:p w14:paraId="6039498E" w14:textId="77777777" w:rsidR="005E3748" w:rsidRDefault="005E374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BA2C9C-029E-42ED-B19E-57EC170FC782}"/>
    <w:embedBold r:id="rId2" w:fontKey="{5C0D0E05-6F99-487F-B3E9-7C0361F162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C231102-C0B0-45CE-890D-6EC758288465}"/>
    <w:embedBold r:id="rId4" w:fontKey="{BBD71C2E-0FB6-4A18-AC39-74D190C9EB9E}"/>
    <w:embedItalic r:id="rId5" w:fontKey="{42648E57-2DA4-4835-82E2-B36FB1B094B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CEC62E9-131E-49BC-AB67-46BDFA2FEB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BC1FD0F6-CA40-4FED-A14E-7FFAD6DFD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4CAF" w14:textId="77777777" w:rsidR="001A310E" w:rsidRDefault="001A31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E967D3" w:rsidRPr="00311D4F" w14:paraId="57E895AE" w14:textId="77777777" w:rsidTr="007F49CC">
      <w:tc>
        <w:tcPr>
          <w:tcW w:w="6062" w:type="dxa"/>
          <w:vAlign w:val="center"/>
        </w:tcPr>
        <w:p w14:paraId="411D2DBE" w14:textId="43DA420D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1770A7F8" w14:textId="1036E69D" w:rsidR="00311D4F" w:rsidRPr="00311D4F" w:rsidRDefault="001A310E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539D16E" wp14:editId="578B43C1">
                <wp:extent cx="1776929" cy="602022"/>
                <wp:effectExtent l="0" t="0" r="0" b="762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1801454" cy="610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C32415" w14:textId="77777777" w:rsidR="006145D8" w:rsidRDefault="006145D8" w:rsidP="00311D4F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5AA4" w14:textId="77777777" w:rsidR="001A310E" w:rsidRDefault="001A31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B2D1C" w14:textId="77777777" w:rsidR="005E3748" w:rsidRDefault="005E3748" w:rsidP="000172E5">
      <w:pPr>
        <w:spacing w:after="0" w:line="240" w:lineRule="auto"/>
      </w:pPr>
      <w:r>
        <w:separator/>
      </w:r>
    </w:p>
  </w:footnote>
  <w:footnote w:type="continuationSeparator" w:id="0">
    <w:p w14:paraId="1A6661AA" w14:textId="77777777" w:rsidR="005E3748" w:rsidRDefault="005E374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B397" w14:textId="77777777" w:rsidR="001A310E" w:rsidRDefault="001A31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2D93" w14:textId="14021394" w:rsidR="00E967D3" w:rsidRPr="00E967D3" w:rsidRDefault="00E967D3" w:rsidP="00E967D3">
    <w:pPr>
      <w:shd w:val="clear" w:color="auto" w:fill="FFFFFF"/>
      <w:spacing w:before="100" w:beforeAutospacing="1" w:after="100" w:afterAutospacing="1" w:line="240" w:lineRule="auto"/>
      <w:outlineLvl w:val="0"/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</w:pPr>
    <w:r w:rsidRPr="00E967D3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Echantillon</w:t>
    </w:r>
    <w:r w:rsidR="001A310E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s</w:t>
    </w:r>
    <w:r w:rsidRPr="00E967D3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 xml:space="preserve"> papiers du catalogue annuel 2022-202</w:t>
    </w:r>
    <w:r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3</w:t>
    </w:r>
  </w:p>
  <w:p w14:paraId="623A9B80" w14:textId="7777777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C489" w14:textId="77777777" w:rsidR="001A310E" w:rsidRDefault="001A31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26583070">
    <w:abstractNumId w:val="11"/>
  </w:num>
  <w:num w:numId="2" w16cid:durableId="1809125662">
    <w:abstractNumId w:val="7"/>
  </w:num>
  <w:num w:numId="3" w16cid:durableId="1538934019">
    <w:abstractNumId w:val="15"/>
  </w:num>
  <w:num w:numId="4" w16cid:durableId="664475743">
    <w:abstractNumId w:val="12"/>
  </w:num>
  <w:num w:numId="5" w16cid:durableId="1480347217">
    <w:abstractNumId w:val="13"/>
  </w:num>
  <w:num w:numId="6" w16cid:durableId="1477262774">
    <w:abstractNumId w:val="19"/>
  </w:num>
  <w:num w:numId="7" w16cid:durableId="1129200518">
    <w:abstractNumId w:val="6"/>
  </w:num>
  <w:num w:numId="8" w16cid:durableId="1852791725">
    <w:abstractNumId w:val="10"/>
  </w:num>
  <w:num w:numId="9" w16cid:durableId="568809941">
    <w:abstractNumId w:val="17"/>
  </w:num>
  <w:num w:numId="10" w16cid:durableId="850265655">
    <w:abstractNumId w:val="1"/>
  </w:num>
  <w:num w:numId="11" w16cid:durableId="1628123082">
    <w:abstractNumId w:val="5"/>
  </w:num>
  <w:num w:numId="12" w16cid:durableId="1829664186">
    <w:abstractNumId w:val="0"/>
  </w:num>
  <w:num w:numId="13" w16cid:durableId="1129670360">
    <w:abstractNumId w:val="2"/>
  </w:num>
  <w:num w:numId="14" w16cid:durableId="78213147">
    <w:abstractNumId w:val="9"/>
  </w:num>
  <w:num w:numId="15" w16cid:durableId="158812779">
    <w:abstractNumId w:val="8"/>
  </w:num>
  <w:num w:numId="16" w16cid:durableId="242181297">
    <w:abstractNumId w:val="16"/>
  </w:num>
  <w:num w:numId="17" w16cid:durableId="1854762449">
    <w:abstractNumId w:val="3"/>
  </w:num>
  <w:num w:numId="18" w16cid:durableId="270285928">
    <w:abstractNumId w:val="21"/>
  </w:num>
  <w:num w:numId="19" w16cid:durableId="17969002">
    <w:abstractNumId w:val="18"/>
  </w:num>
  <w:num w:numId="20" w16cid:durableId="2080470209">
    <w:abstractNumId w:val="14"/>
  </w:num>
  <w:num w:numId="21" w16cid:durableId="1962803426">
    <w:abstractNumId w:val="20"/>
  </w:num>
  <w:num w:numId="22" w16cid:durableId="91501551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48"/>
    <w:rsid w:val="000172E5"/>
    <w:rsid w:val="00052382"/>
    <w:rsid w:val="0006568A"/>
    <w:rsid w:val="00076F0F"/>
    <w:rsid w:val="00084253"/>
    <w:rsid w:val="000D1F49"/>
    <w:rsid w:val="001036CE"/>
    <w:rsid w:val="001727CA"/>
    <w:rsid w:val="001A0927"/>
    <w:rsid w:val="001A310E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C23A6"/>
    <w:rsid w:val="004D5D62"/>
    <w:rsid w:val="005112D0"/>
    <w:rsid w:val="00577E06"/>
    <w:rsid w:val="00583334"/>
    <w:rsid w:val="00597B35"/>
    <w:rsid w:val="005A3BF7"/>
    <w:rsid w:val="005E3748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2E9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9014D"/>
    <w:rsid w:val="00DB3FAD"/>
    <w:rsid w:val="00E204FF"/>
    <w:rsid w:val="00E61C09"/>
    <w:rsid w:val="00E967D3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  <w:rsid w:val="00FF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67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4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a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19A045190B48E29DA6AC11E9DAA0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72A04C-5E23-450B-A142-EBFFF292831E}"/>
      </w:docPartPr>
      <w:docPartBody>
        <w:p w:rsidR="00972D48" w:rsidRDefault="00972D48">
          <w:pPr>
            <w:pStyle w:val="D319A045190B48E29DA6AC11E9DAA0C9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54E51963555B4352A0327A849E1F07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52C9B7-57DA-43A1-AB79-C56C41CFAB14}"/>
      </w:docPartPr>
      <w:docPartBody>
        <w:p w:rsidR="00972D48" w:rsidRDefault="00972D48">
          <w:pPr>
            <w:pStyle w:val="54E51963555B4352A0327A849E1F07E1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48"/>
    <w:rsid w:val="0097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319A045190B48E29DA6AC11E9DAA0C9">
    <w:name w:val="D319A045190B48E29DA6AC11E9DAA0C9"/>
  </w:style>
  <w:style w:type="paragraph" w:customStyle="1" w:styleId="54E51963555B4352A0327A849E1F07E1">
    <w:name w:val="54E51963555B4352A0327A849E1F07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298295-93C0-4166-95EB-8ACF3279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2022-05-01T15:39:00Z</dcterms:created>
  <dcterms:modified xsi:type="dcterms:W3CDTF">2022-06-12T16:42:00Z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